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4B318" w14:textId="7D3AC359" w:rsidR="00F604FD" w:rsidRPr="00116F1D" w:rsidRDefault="00F604FD" w:rsidP="00116F1D">
      <w:pPr>
        <w:pStyle w:val="Heading1"/>
        <w:rPr>
          <w:rFonts w:ascii="Arial" w:hAnsi="Arial" w:cs="Arial"/>
          <w:sz w:val="28"/>
          <w:szCs w:val="28"/>
        </w:rPr>
      </w:pPr>
      <w:r w:rsidRPr="00F016A0">
        <w:rPr>
          <w:rFonts w:ascii="Arial" w:hAnsi="Arial" w:cs="Arial"/>
          <w:sz w:val="28"/>
          <w:szCs w:val="28"/>
        </w:rPr>
        <w:t>PERSONAL CARE PLAN</w:t>
      </w:r>
      <w:r w:rsidR="00116F1D">
        <w:rPr>
          <w:rFonts w:ascii="Arial" w:hAnsi="Arial" w:cs="Arial"/>
          <w:sz w:val="28"/>
          <w:szCs w:val="28"/>
        </w:rPr>
        <w:br/>
      </w:r>
      <w:r w:rsidRPr="00580F9F">
        <w:rPr>
          <w:b w:val="0"/>
          <w:bCs w:val="0"/>
        </w:rPr>
        <w:t xml:space="preserve">                           </w:t>
      </w:r>
    </w:p>
    <w:tbl>
      <w:tblPr>
        <w:tblStyle w:val="TableGrid"/>
        <w:tblW w:w="13904" w:type="dxa"/>
        <w:tblLayout w:type="fixed"/>
        <w:tblLook w:val="00A0" w:firstRow="1" w:lastRow="0" w:firstColumn="1" w:lastColumn="0" w:noHBand="0" w:noVBand="0"/>
      </w:tblPr>
      <w:tblGrid>
        <w:gridCol w:w="2244"/>
        <w:gridCol w:w="1210"/>
        <w:gridCol w:w="1100"/>
        <w:gridCol w:w="3080"/>
        <w:gridCol w:w="2860"/>
        <w:gridCol w:w="1980"/>
        <w:gridCol w:w="1430"/>
      </w:tblGrid>
      <w:tr w:rsidR="00F604FD" w:rsidRPr="00F016A0" w14:paraId="12DDE431" w14:textId="77777777" w:rsidTr="0026407C">
        <w:tc>
          <w:tcPr>
            <w:tcW w:w="2244" w:type="dxa"/>
          </w:tcPr>
          <w:p w14:paraId="36175C09" w14:textId="77777777" w:rsidR="00F604FD" w:rsidRPr="00F016A0" w:rsidRDefault="00C55DA1" w:rsidP="00097BAE">
            <w:pPr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CHILD OR YOUNG PERSONS</w:t>
            </w:r>
            <w:r w:rsidR="00F604FD" w:rsidRPr="00F016A0">
              <w:rPr>
                <w:rFonts w:ascii="Arial" w:hAnsi="Arial" w:cs="Arial"/>
                <w:lang w:val="en-GB"/>
              </w:rPr>
              <w:t xml:space="preserve"> NAME</w:t>
            </w:r>
          </w:p>
          <w:p w14:paraId="3932A794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</w:p>
          <w:p w14:paraId="6753983A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0" w:type="dxa"/>
          </w:tcPr>
          <w:p w14:paraId="0D03E382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  <w:proofErr w:type="spellStart"/>
            <w:r w:rsidRPr="00F016A0">
              <w:rPr>
                <w:rFonts w:ascii="Arial" w:hAnsi="Arial" w:cs="Arial"/>
                <w:lang w:val="en-GB"/>
              </w:rPr>
              <w:t>DoB</w:t>
            </w:r>
            <w:proofErr w:type="spellEnd"/>
          </w:p>
        </w:tc>
        <w:tc>
          <w:tcPr>
            <w:tcW w:w="1100" w:type="dxa"/>
          </w:tcPr>
          <w:p w14:paraId="693B9E0F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Y</w:t>
            </w:r>
            <w:r w:rsidR="00C55DA1" w:rsidRPr="00F016A0">
              <w:rPr>
                <w:rFonts w:ascii="Arial" w:hAnsi="Arial" w:cs="Arial"/>
                <w:lang w:val="en-GB"/>
              </w:rPr>
              <w:t>EA</w:t>
            </w:r>
            <w:r w:rsidRPr="00F016A0">
              <w:rPr>
                <w:rFonts w:ascii="Arial" w:hAnsi="Arial" w:cs="Arial"/>
                <w:lang w:val="en-GB"/>
              </w:rPr>
              <w:t>R</w:t>
            </w:r>
          </w:p>
        </w:tc>
        <w:tc>
          <w:tcPr>
            <w:tcW w:w="3080" w:type="dxa"/>
          </w:tcPr>
          <w:p w14:paraId="2F2B8941" w14:textId="77777777" w:rsidR="00F604FD" w:rsidRPr="00F016A0" w:rsidRDefault="00C55DA1" w:rsidP="00097BAE">
            <w:pPr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SETTING/</w:t>
            </w:r>
            <w:r w:rsidR="00F604FD" w:rsidRPr="00F016A0">
              <w:rPr>
                <w:rFonts w:ascii="Arial" w:hAnsi="Arial" w:cs="Arial"/>
                <w:lang w:val="en-GB"/>
              </w:rPr>
              <w:t>SCHOOL</w:t>
            </w:r>
          </w:p>
        </w:tc>
        <w:tc>
          <w:tcPr>
            <w:tcW w:w="2860" w:type="dxa"/>
          </w:tcPr>
          <w:p w14:paraId="343D5A5B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COMPLETED BY</w:t>
            </w:r>
          </w:p>
        </w:tc>
        <w:tc>
          <w:tcPr>
            <w:tcW w:w="1980" w:type="dxa"/>
          </w:tcPr>
          <w:p w14:paraId="30C0236F" w14:textId="77777777" w:rsidR="00F604FD" w:rsidRPr="00F016A0" w:rsidRDefault="00F604FD" w:rsidP="00097BAE">
            <w:pPr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DATE OF PLAN</w:t>
            </w:r>
          </w:p>
        </w:tc>
        <w:tc>
          <w:tcPr>
            <w:tcW w:w="1430" w:type="dxa"/>
          </w:tcPr>
          <w:p w14:paraId="561C3303" w14:textId="77777777" w:rsidR="00F604FD" w:rsidRPr="00F016A0" w:rsidRDefault="00F604FD" w:rsidP="00097BAE">
            <w:pPr>
              <w:ind w:right="-1377"/>
              <w:rPr>
                <w:rFonts w:ascii="Arial" w:hAnsi="Arial" w:cs="Arial"/>
                <w:lang w:val="en-GB"/>
              </w:rPr>
            </w:pPr>
            <w:r w:rsidRPr="00F016A0">
              <w:rPr>
                <w:rFonts w:ascii="Arial" w:hAnsi="Arial" w:cs="Arial"/>
                <w:lang w:val="en-GB"/>
              </w:rPr>
              <w:t>PLAN No.</w:t>
            </w:r>
          </w:p>
        </w:tc>
      </w:tr>
    </w:tbl>
    <w:p w14:paraId="28310CF5" w14:textId="0B14D2D0" w:rsidR="00F016A0" w:rsidRPr="00116F1D" w:rsidRDefault="00F016A0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5"/>
        <w:gridCol w:w="6912"/>
      </w:tblGrid>
      <w:tr w:rsidR="00116F1D" w:rsidRPr="00116F1D" w14:paraId="0EB85E48" w14:textId="77777777" w:rsidTr="00116F1D">
        <w:tc>
          <w:tcPr>
            <w:tcW w:w="6975" w:type="dxa"/>
          </w:tcPr>
          <w:p w14:paraId="3F592894" w14:textId="71FAE4C3" w:rsidR="00116F1D" w:rsidRPr="00116F1D" w:rsidRDefault="00116F1D">
            <w:pPr>
              <w:rPr>
                <w:rFonts w:ascii="Arial" w:hAnsi="Arial" w:cs="Arial"/>
              </w:rPr>
            </w:pPr>
            <w:r w:rsidRPr="00116F1D">
              <w:rPr>
                <w:rFonts w:ascii="Arial" w:hAnsi="Arial" w:cs="Arial"/>
              </w:rPr>
              <w:t>REASONS FOR PLAN:</w:t>
            </w:r>
          </w:p>
        </w:tc>
        <w:tc>
          <w:tcPr>
            <w:tcW w:w="6912" w:type="dxa"/>
          </w:tcPr>
          <w:p w14:paraId="4B5F4123" w14:textId="77777777" w:rsidR="00116F1D" w:rsidRDefault="00116F1D">
            <w:pPr>
              <w:rPr>
                <w:rFonts w:ascii="Arial" w:hAnsi="Arial" w:cs="Arial"/>
              </w:rPr>
            </w:pPr>
            <w:r w:rsidRPr="00116F1D">
              <w:rPr>
                <w:rFonts w:ascii="Arial" w:hAnsi="Arial" w:cs="Arial"/>
              </w:rPr>
              <w:t>PROPOSED REVIEW DATE:</w:t>
            </w:r>
          </w:p>
          <w:p w14:paraId="21DD854F" w14:textId="77777777" w:rsidR="00116F1D" w:rsidRDefault="00116F1D">
            <w:pPr>
              <w:rPr>
                <w:rFonts w:ascii="Arial" w:hAnsi="Arial" w:cs="Arial"/>
              </w:rPr>
            </w:pPr>
          </w:p>
          <w:p w14:paraId="77F67838" w14:textId="77777777" w:rsidR="00116F1D" w:rsidRDefault="00116F1D">
            <w:pPr>
              <w:rPr>
                <w:rFonts w:ascii="Arial" w:hAnsi="Arial" w:cs="Arial"/>
              </w:rPr>
            </w:pPr>
          </w:p>
          <w:p w14:paraId="4C7CA862" w14:textId="77777777" w:rsidR="00116F1D" w:rsidRDefault="00116F1D">
            <w:pPr>
              <w:rPr>
                <w:rFonts w:ascii="Arial" w:hAnsi="Arial" w:cs="Arial"/>
              </w:rPr>
            </w:pPr>
          </w:p>
          <w:p w14:paraId="5A767D79" w14:textId="65549C01" w:rsidR="00116F1D" w:rsidRPr="00116F1D" w:rsidRDefault="00116F1D">
            <w:pPr>
              <w:rPr>
                <w:rFonts w:ascii="Arial" w:hAnsi="Arial" w:cs="Arial"/>
              </w:rPr>
            </w:pPr>
          </w:p>
        </w:tc>
      </w:tr>
    </w:tbl>
    <w:p w14:paraId="38E81A34" w14:textId="77777777" w:rsidR="00116F1D" w:rsidRDefault="00116F1D"/>
    <w:p w14:paraId="1575A8B8" w14:textId="49B27E2E" w:rsidR="00116F1D" w:rsidRDefault="00116F1D">
      <w:pPr>
        <w:rPr>
          <w:rFonts w:ascii="Arial" w:hAnsi="Arial" w:cs="Arial"/>
          <w:b/>
          <w:bCs/>
        </w:rPr>
      </w:pPr>
      <w:r w:rsidRPr="00116F1D">
        <w:rPr>
          <w:rFonts w:ascii="Arial" w:hAnsi="Arial" w:cs="Arial"/>
          <w:b/>
          <w:bCs/>
        </w:rPr>
        <w:t>Details of assistance required: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7672"/>
      </w:tblGrid>
      <w:tr w:rsidR="00116F1D" w14:paraId="04FA59E3" w14:textId="77777777" w:rsidTr="00116F1D">
        <w:tc>
          <w:tcPr>
            <w:tcW w:w="2405" w:type="dxa"/>
          </w:tcPr>
          <w:p w14:paraId="6282C3DC" w14:textId="77777777" w:rsidR="00116F1D" w:rsidRPr="00F016A0" w:rsidRDefault="00116F1D" w:rsidP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What?</w:t>
            </w:r>
          </w:p>
          <w:p w14:paraId="0B7DE2D6" w14:textId="77777777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7" w:type="dxa"/>
          </w:tcPr>
          <w:p w14:paraId="48687842" w14:textId="77777777" w:rsidR="00116F1D" w:rsidRPr="00F016A0" w:rsidRDefault="00116F1D" w:rsidP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When?</w:t>
            </w:r>
          </w:p>
          <w:p w14:paraId="7773F52B" w14:textId="77777777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72" w:type="dxa"/>
          </w:tcPr>
          <w:p w14:paraId="2D093ECA" w14:textId="77777777" w:rsidR="00116F1D" w:rsidRDefault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How often?</w:t>
            </w:r>
          </w:p>
          <w:p w14:paraId="5180EBF5" w14:textId="77777777" w:rsidR="00116F1D" w:rsidRDefault="00116F1D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57296FF1" w14:textId="77777777" w:rsidR="00116F1D" w:rsidRDefault="00116F1D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36917320" w14:textId="59E8E86C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F1D" w14:paraId="78FA1956" w14:textId="77777777" w:rsidTr="00116F1D">
        <w:tc>
          <w:tcPr>
            <w:tcW w:w="2405" w:type="dxa"/>
          </w:tcPr>
          <w:p w14:paraId="7CAAB7BB" w14:textId="77777777" w:rsidR="00116F1D" w:rsidRDefault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Who?</w:t>
            </w:r>
          </w:p>
          <w:p w14:paraId="01334DCC" w14:textId="77777777" w:rsidR="00116F1D" w:rsidRDefault="00116F1D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135702FA" w14:textId="3C576E68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7" w:type="dxa"/>
          </w:tcPr>
          <w:p w14:paraId="0C19FC6D" w14:textId="6DD2FD6C" w:rsidR="00116F1D" w:rsidRDefault="00116F1D">
            <w:pPr>
              <w:rPr>
                <w:rFonts w:ascii="Arial" w:hAnsi="Arial" w:cs="Arial"/>
                <w:b/>
                <w:bCs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Regular support</w:t>
            </w:r>
          </w:p>
        </w:tc>
        <w:tc>
          <w:tcPr>
            <w:tcW w:w="7672" w:type="dxa"/>
          </w:tcPr>
          <w:p w14:paraId="26A5F008" w14:textId="77777777" w:rsidR="00116F1D" w:rsidRPr="00F016A0" w:rsidRDefault="00116F1D" w:rsidP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Name</w:t>
            </w:r>
          </w:p>
          <w:p w14:paraId="5BF59FA3" w14:textId="77777777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F1D" w14:paraId="3BFA992F" w14:textId="77777777" w:rsidTr="00116F1D">
        <w:tc>
          <w:tcPr>
            <w:tcW w:w="2405" w:type="dxa"/>
          </w:tcPr>
          <w:p w14:paraId="2DAAF260" w14:textId="77777777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7" w:type="dxa"/>
          </w:tcPr>
          <w:p w14:paraId="2A5F307C" w14:textId="77777777" w:rsidR="00116F1D" w:rsidRDefault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Backup support</w:t>
            </w:r>
          </w:p>
          <w:p w14:paraId="7A7AF350" w14:textId="77777777" w:rsidR="00116F1D" w:rsidRDefault="00116F1D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122129B7" w14:textId="20D3DABB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72" w:type="dxa"/>
          </w:tcPr>
          <w:p w14:paraId="376BD781" w14:textId="77777777" w:rsidR="00116F1D" w:rsidRPr="00F016A0" w:rsidRDefault="00116F1D" w:rsidP="00116F1D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Names:</w:t>
            </w:r>
          </w:p>
          <w:p w14:paraId="1D4A06FB" w14:textId="77777777" w:rsidR="00116F1D" w:rsidRDefault="00116F1D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5D5878A" w14:textId="768A4E9A" w:rsidR="00116F1D" w:rsidRPr="00116F1D" w:rsidRDefault="00116F1D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116F1D" w14:paraId="23AE8054" w14:textId="77777777" w:rsidTr="00116F1D">
        <w:trPr>
          <w:trHeight w:val="374"/>
        </w:trPr>
        <w:tc>
          <w:tcPr>
            <w:tcW w:w="13887" w:type="dxa"/>
          </w:tcPr>
          <w:p w14:paraId="24DF4032" w14:textId="3DFAC468" w:rsidR="00116F1D" w:rsidRPr="00116F1D" w:rsidRDefault="00116F1D">
            <w:pPr>
              <w:rPr>
                <w:rFonts w:ascii="Arial" w:hAnsi="Arial" w:cs="Arial"/>
                <w:b/>
                <w:bCs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b/>
                <w:bCs/>
                <w:i/>
                <w:iCs/>
                <w:lang w:val="en-GB"/>
              </w:rPr>
              <w:t>Who will liaise with parents/</w:t>
            </w:r>
            <w:r>
              <w:rPr>
                <w:rFonts w:ascii="Arial" w:hAnsi="Arial" w:cs="Arial"/>
                <w:b/>
                <w:bCs/>
                <w:i/>
                <w:iCs/>
                <w:lang w:val="en-GB"/>
              </w:rPr>
              <w:t>c</w:t>
            </w:r>
            <w:r w:rsidRPr="00F016A0">
              <w:rPr>
                <w:rFonts w:ascii="Arial" w:hAnsi="Arial" w:cs="Arial"/>
                <w:b/>
                <w:bCs/>
                <w:i/>
                <w:iCs/>
                <w:lang w:val="en-GB"/>
              </w:rPr>
              <w:t>arers?</w:t>
            </w:r>
          </w:p>
        </w:tc>
      </w:tr>
    </w:tbl>
    <w:p w14:paraId="32F65804" w14:textId="21AB9875" w:rsidR="00116F1D" w:rsidRDefault="00A74D52">
      <w:pPr>
        <w:rPr>
          <w:rFonts w:ascii="Arial" w:hAnsi="Arial" w:cs="Arial"/>
          <w:b/>
          <w:bCs/>
          <w:i/>
          <w:iCs/>
        </w:rPr>
      </w:pPr>
      <w:r w:rsidRPr="00A74D52">
        <w:rPr>
          <w:rFonts w:ascii="Arial" w:hAnsi="Arial" w:cs="Arial"/>
          <w:b/>
          <w:bCs/>
          <w:i/>
          <w:iCs/>
        </w:rPr>
        <w:lastRenderedPageBreak/>
        <w:t>Facilities and equipment: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0553"/>
      </w:tblGrid>
      <w:tr w:rsidR="00A74D52" w14:paraId="53FBB9D6" w14:textId="77777777" w:rsidTr="00A74D52">
        <w:tc>
          <w:tcPr>
            <w:tcW w:w="3397" w:type="dxa"/>
          </w:tcPr>
          <w:p w14:paraId="6574594F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Location of toilet?</w:t>
            </w:r>
          </w:p>
          <w:p w14:paraId="3B930756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Adaptations?</w:t>
            </w:r>
          </w:p>
          <w:p w14:paraId="128D4DB4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Physical assistance/manual handling?</w:t>
            </w:r>
          </w:p>
          <w:p w14:paraId="51EAB59A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Provision and storage of supplies?</w:t>
            </w:r>
          </w:p>
          <w:p w14:paraId="3F33CF79" w14:textId="77777777" w:rsidR="00A74D52" w:rsidRDefault="00A74D52" w:rsidP="00A74D52">
            <w:pPr>
              <w:rPr>
                <w:rFonts w:ascii="Arial" w:hAnsi="Arial" w:cs="Arial"/>
                <w:i/>
                <w:iCs/>
                <w:lang w:val="en-GB"/>
              </w:rPr>
            </w:pPr>
            <w:r w:rsidRPr="00F016A0">
              <w:rPr>
                <w:rFonts w:ascii="Arial" w:hAnsi="Arial" w:cs="Arial"/>
                <w:i/>
                <w:iCs/>
                <w:lang w:val="en-GB"/>
              </w:rPr>
              <w:t>Disposal?</w:t>
            </w:r>
          </w:p>
          <w:p w14:paraId="0AC7ADF7" w14:textId="0883B141" w:rsidR="00A74D52" w:rsidRDefault="00A74D52" w:rsidP="00A74D52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0553" w:type="dxa"/>
          </w:tcPr>
          <w:p w14:paraId="29699EBE" w14:textId="77777777" w:rsidR="00A74D52" w:rsidRDefault="00A74D52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4F048FED" w14:textId="3B61813D" w:rsidR="00A74D52" w:rsidRDefault="00A74D52">
      <w:pPr>
        <w:rPr>
          <w:rFonts w:ascii="Arial" w:hAnsi="Arial" w:cs="Arial"/>
          <w:b/>
          <w:bCs/>
          <w:i/>
          <w:iCs/>
        </w:rPr>
      </w:pPr>
    </w:p>
    <w:p w14:paraId="0FAEEA81" w14:textId="7841BDE0" w:rsidR="00A74D52" w:rsidRDefault="00A74D52" w:rsidP="00A74D52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Additional considerations: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0553"/>
      </w:tblGrid>
      <w:tr w:rsidR="00A74D52" w14:paraId="45CF46CA" w14:textId="77777777" w:rsidTr="00FB475A">
        <w:tc>
          <w:tcPr>
            <w:tcW w:w="3397" w:type="dxa"/>
          </w:tcPr>
          <w:p w14:paraId="028EA8CF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Implications for?</w:t>
            </w:r>
          </w:p>
          <w:p w14:paraId="35EEBF07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PE, Games and Swimming</w:t>
            </w:r>
          </w:p>
          <w:p w14:paraId="2323415E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Extended day</w:t>
            </w:r>
          </w:p>
          <w:p w14:paraId="1A8F8B1E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F016A0">
              <w:rPr>
                <w:rFonts w:ascii="Arial" w:hAnsi="Arial" w:cs="Arial"/>
                <w:i/>
                <w:iCs/>
              </w:rPr>
              <w:t>Off site</w:t>
            </w:r>
            <w:proofErr w:type="spellEnd"/>
            <w:r w:rsidRPr="00F016A0">
              <w:rPr>
                <w:rFonts w:ascii="Arial" w:hAnsi="Arial" w:cs="Arial"/>
                <w:i/>
                <w:iCs/>
              </w:rPr>
              <w:t xml:space="preserve"> activities</w:t>
            </w:r>
          </w:p>
          <w:p w14:paraId="0FD8BAD2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Home/school transport</w:t>
            </w:r>
          </w:p>
          <w:p w14:paraId="10FE5F83" w14:textId="6B143DAB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0553" w:type="dxa"/>
          </w:tcPr>
          <w:p w14:paraId="09A2CE41" w14:textId="77777777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0CEF5AD8" w14:textId="77777777" w:rsidR="00A74D52" w:rsidRDefault="00A74D52" w:rsidP="00A74D52">
      <w:pPr>
        <w:rPr>
          <w:rFonts w:ascii="Arial" w:hAnsi="Arial" w:cs="Arial"/>
          <w:b/>
          <w:bCs/>
          <w:i/>
          <w:iCs/>
        </w:rPr>
      </w:pPr>
    </w:p>
    <w:p w14:paraId="630A3933" w14:textId="3BFA0341" w:rsidR="00A74D52" w:rsidRDefault="00A74D52" w:rsidP="00A74D52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Training requirements: (Individual staff should keep signed/dated records of any training received)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0553"/>
      </w:tblGrid>
      <w:tr w:rsidR="00A74D52" w14:paraId="372DFB1E" w14:textId="77777777" w:rsidTr="00FB475A">
        <w:tc>
          <w:tcPr>
            <w:tcW w:w="3397" w:type="dxa"/>
          </w:tcPr>
          <w:p w14:paraId="3E2D9323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General awareness</w:t>
            </w:r>
          </w:p>
          <w:p w14:paraId="75728339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Specific individual training</w:t>
            </w:r>
          </w:p>
          <w:p w14:paraId="452115EC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Manual handling training</w:t>
            </w:r>
          </w:p>
          <w:p w14:paraId="2152CE16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Risk assessment</w:t>
            </w:r>
          </w:p>
          <w:p w14:paraId="7FB2CAD9" w14:textId="77777777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0553" w:type="dxa"/>
          </w:tcPr>
          <w:p w14:paraId="091CF6A0" w14:textId="77777777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5AE564F9" w14:textId="3B54163B" w:rsidR="00F016A0" w:rsidRDefault="00F016A0"/>
    <w:p w14:paraId="23E59CEB" w14:textId="3AC1A1C9" w:rsidR="00A74D52" w:rsidRDefault="00A74D52"/>
    <w:p w14:paraId="316881A0" w14:textId="77777777" w:rsidR="00A74D52" w:rsidRDefault="00A74D52"/>
    <w:p w14:paraId="2743E5A4" w14:textId="604882FC" w:rsidR="00A74D52" w:rsidRDefault="00A74D52" w:rsidP="00A74D52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lastRenderedPageBreak/>
        <w:t>Procedures for monitoring arrangements: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0553"/>
      </w:tblGrid>
      <w:tr w:rsidR="00A74D52" w14:paraId="2E3A0265" w14:textId="77777777" w:rsidTr="00FB475A">
        <w:tc>
          <w:tcPr>
            <w:tcW w:w="3397" w:type="dxa"/>
          </w:tcPr>
          <w:p w14:paraId="145C0485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Record of intervention</w:t>
            </w:r>
          </w:p>
          <w:p w14:paraId="29261472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>Compliments/concerns</w:t>
            </w:r>
          </w:p>
          <w:p w14:paraId="34EB20BF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  <w:r w:rsidRPr="00F016A0">
              <w:rPr>
                <w:rFonts w:ascii="Arial" w:hAnsi="Arial" w:cs="Arial"/>
                <w:i/>
                <w:iCs/>
              </w:rPr>
              <w:t xml:space="preserve">Review procedures and mechanism for communicating </w:t>
            </w:r>
            <w:proofErr w:type="gramStart"/>
            <w:r w:rsidRPr="00F016A0">
              <w:rPr>
                <w:rFonts w:ascii="Arial" w:hAnsi="Arial" w:cs="Arial"/>
                <w:i/>
                <w:iCs/>
              </w:rPr>
              <w:t>changes</w:t>
            </w:r>
            <w:proofErr w:type="gramEnd"/>
          </w:p>
          <w:p w14:paraId="1E3E5B77" w14:textId="77777777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0553" w:type="dxa"/>
          </w:tcPr>
          <w:p w14:paraId="5947B00F" w14:textId="77777777" w:rsidR="00A74D52" w:rsidRDefault="00A74D52" w:rsidP="00FB475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2D5F9A9F" w14:textId="1141964B" w:rsidR="00F016A0" w:rsidRDefault="00F016A0"/>
    <w:p w14:paraId="28D6156D" w14:textId="77777777" w:rsidR="00A74D52" w:rsidRDefault="00A74D52" w:rsidP="00A74D52">
      <w:pPr>
        <w:rPr>
          <w:rFonts w:ascii="Arial" w:hAnsi="Arial" w:cs="Arial"/>
          <w:b/>
          <w:bCs/>
          <w:i/>
          <w:iCs/>
        </w:rPr>
      </w:pPr>
    </w:p>
    <w:p w14:paraId="4EA1CD06" w14:textId="1DAA4998" w:rsidR="00A74D52" w:rsidRPr="00A74D52" w:rsidRDefault="00A74D52" w:rsidP="00A74D52">
      <w:pPr>
        <w:rPr>
          <w:rFonts w:ascii="Arial" w:hAnsi="Arial" w:cs="Arial"/>
          <w:b/>
          <w:bCs/>
          <w:i/>
          <w:iCs/>
        </w:rPr>
      </w:pPr>
      <w:r w:rsidRPr="00A74D52">
        <w:rPr>
          <w:rFonts w:ascii="Arial" w:hAnsi="Arial" w:cs="Arial"/>
          <w:b/>
          <w:bCs/>
          <w:i/>
          <w:iCs/>
        </w:rPr>
        <w:t>This plan has been agreed by:</w:t>
      </w:r>
    </w:p>
    <w:tbl>
      <w:tblPr>
        <w:tblStyle w:val="TableGrid"/>
        <w:tblpPr w:leftFromText="180" w:rightFromText="180" w:vertAnchor="text" w:horzAnchor="margin" w:tblpY="141"/>
        <w:tblW w:w="13983" w:type="dxa"/>
        <w:tblLook w:val="00A0" w:firstRow="1" w:lastRow="0" w:firstColumn="1" w:lastColumn="0" w:noHBand="0" w:noVBand="0"/>
      </w:tblPr>
      <w:tblGrid>
        <w:gridCol w:w="5685"/>
        <w:gridCol w:w="2766"/>
        <w:gridCol w:w="2766"/>
        <w:gridCol w:w="2766"/>
      </w:tblGrid>
      <w:tr w:rsidR="00A74D52" w:rsidRPr="00F016A0" w14:paraId="7126DC76" w14:textId="77777777" w:rsidTr="00A74D52">
        <w:trPr>
          <w:trHeight w:val="318"/>
        </w:trPr>
        <w:tc>
          <w:tcPr>
            <w:tcW w:w="5685" w:type="dxa"/>
          </w:tcPr>
          <w:p w14:paraId="28BD1D0C" w14:textId="77777777" w:rsidR="00A74D52" w:rsidRPr="00F016A0" w:rsidRDefault="00A74D52" w:rsidP="00A74D52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6A5AE303" w14:textId="015C6F7D" w:rsidR="00A74D52" w:rsidRPr="00F016A0" w:rsidRDefault="00A74D52" w:rsidP="00A74D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2766" w:type="dxa"/>
          </w:tcPr>
          <w:p w14:paraId="51423B2D" w14:textId="75A3AF35" w:rsidR="00A74D52" w:rsidRPr="00F016A0" w:rsidRDefault="00A74D52" w:rsidP="00A74D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2766" w:type="dxa"/>
          </w:tcPr>
          <w:p w14:paraId="4E703539" w14:textId="58F3BD76" w:rsidR="00A74D52" w:rsidRPr="00F016A0" w:rsidRDefault="00A74D52" w:rsidP="00A74D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</w:tr>
      <w:tr w:rsidR="00A74D52" w:rsidRPr="00F016A0" w14:paraId="34DBC83A" w14:textId="77777777" w:rsidTr="00A74D52">
        <w:trPr>
          <w:trHeight w:val="616"/>
        </w:trPr>
        <w:tc>
          <w:tcPr>
            <w:tcW w:w="5685" w:type="dxa"/>
          </w:tcPr>
          <w:p w14:paraId="7AE47CA5" w14:textId="77777777" w:rsidR="00A74D52" w:rsidRDefault="00A74D52" w:rsidP="00A74D52">
            <w:pPr>
              <w:rPr>
                <w:rFonts w:ascii="Arial" w:hAnsi="Arial" w:cs="Arial"/>
              </w:rPr>
            </w:pPr>
            <w:r w:rsidRPr="00F016A0">
              <w:rPr>
                <w:rFonts w:ascii="Arial" w:hAnsi="Arial" w:cs="Arial"/>
              </w:rPr>
              <w:t>SENCo</w:t>
            </w:r>
          </w:p>
          <w:p w14:paraId="2A8EC7CB" w14:textId="77777777" w:rsidR="00A74D52" w:rsidRPr="00F016A0" w:rsidRDefault="00A74D52" w:rsidP="00A74D52">
            <w:pPr>
              <w:rPr>
                <w:rFonts w:ascii="Arial" w:hAnsi="Arial" w:cs="Arial"/>
              </w:rPr>
            </w:pPr>
          </w:p>
        </w:tc>
        <w:tc>
          <w:tcPr>
            <w:tcW w:w="2766" w:type="dxa"/>
          </w:tcPr>
          <w:p w14:paraId="648781DC" w14:textId="7777777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10A7F5BE" w14:textId="3BC3E07A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190AA5BD" w14:textId="74E502C3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A74D52" w:rsidRPr="00F016A0" w14:paraId="09EA47EB" w14:textId="77777777" w:rsidTr="00A74D52">
        <w:trPr>
          <w:trHeight w:val="637"/>
        </w:trPr>
        <w:tc>
          <w:tcPr>
            <w:tcW w:w="5685" w:type="dxa"/>
          </w:tcPr>
          <w:p w14:paraId="6E9D28B7" w14:textId="77777777" w:rsidR="00A74D52" w:rsidRDefault="00A74D52" w:rsidP="00A74D52">
            <w:pPr>
              <w:rPr>
                <w:rFonts w:ascii="Arial" w:hAnsi="Arial" w:cs="Arial"/>
              </w:rPr>
            </w:pPr>
            <w:r w:rsidRPr="00F016A0">
              <w:rPr>
                <w:rFonts w:ascii="Arial" w:hAnsi="Arial" w:cs="Arial"/>
              </w:rPr>
              <w:t>PARENTS/CARERS/PUPIL</w:t>
            </w:r>
          </w:p>
          <w:p w14:paraId="1E2FF7E8" w14:textId="77777777" w:rsidR="00A74D52" w:rsidRPr="00F016A0" w:rsidRDefault="00A74D52" w:rsidP="00A74D52">
            <w:pPr>
              <w:rPr>
                <w:rFonts w:ascii="Arial" w:hAnsi="Arial" w:cs="Arial"/>
              </w:rPr>
            </w:pPr>
          </w:p>
        </w:tc>
        <w:tc>
          <w:tcPr>
            <w:tcW w:w="2766" w:type="dxa"/>
          </w:tcPr>
          <w:p w14:paraId="7FCF5C80" w14:textId="7777777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76404371" w14:textId="3D8DB116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31517CA5" w14:textId="168B3A1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A74D52" w:rsidRPr="00F016A0" w14:paraId="4FE786F6" w14:textId="77777777" w:rsidTr="00A74D52">
        <w:trPr>
          <w:trHeight w:val="637"/>
        </w:trPr>
        <w:tc>
          <w:tcPr>
            <w:tcW w:w="5685" w:type="dxa"/>
          </w:tcPr>
          <w:p w14:paraId="7BD5CA99" w14:textId="77777777" w:rsidR="00A74D52" w:rsidRPr="00F016A0" w:rsidRDefault="00A74D52" w:rsidP="00A74D52">
            <w:pPr>
              <w:rPr>
                <w:rFonts w:ascii="Arial" w:hAnsi="Arial" w:cs="Arial"/>
              </w:rPr>
            </w:pPr>
            <w:r w:rsidRPr="00F016A0">
              <w:rPr>
                <w:rFonts w:ascii="Arial" w:hAnsi="Arial" w:cs="Arial"/>
              </w:rPr>
              <w:t>IDENTIFIED SUPPORT STAFF</w:t>
            </w:r>
          </w:p>
        </w:tc>
        <w:tc>
          <w:tcPr>
            <w:tcW w:w="2766" w:type="dxa"/>
          </w:tcPr>
          <w:p w14:paraId="4F70B3B2" w14:textId="7777777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2D05C13E" w14:textId="511C8D9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6FAE1E66" w14:textId="1A684402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A74D52" w:rsidRPr="00F016A0" w14:paraId="278F4CF0" w14:textId="77777777" w:rsidTr="00A74D52">
        <w:trPr>
          <w:trHeight w:val="637"/>
        </w:trPr>
        <w:tc>
          <w:tcPr>
            <w:tcW w:w="5685" w:type="dxa"/>
          </w:tcPr>
          <w:p w14:paraId="00316031" w14:textId="77777777" w:rsidR="00A74D52" w:rsidRPr="00F016A0" w:rsidRDefault="00A74D52" w:rsidP="00A74D52">
            <w:pPr>
              <w:rPr>
                <w:rFonts w:ascii="Arial" w:hAnsi="Arial" w:cs="Arial"/>
              </w:rPr>
            </w:pPr>
            <w:r w:rsidRPr="00F016A0">
              <w:rPr>
                <w:rFonts w:ascii="Arial" w:hAnsi="Arial" w:cs="Arial"/>
              </w:rPr>
              <w:t>HEALTH CARE PROFESSIONAL</w:t>
            </w:r>
          </w:p>
        </w:tc>
        <w:tc>
          <w:tcPr>
            <w:tcW w:w="2766" w:type="dxa"/>
          </w:tcPr>
          <w:p w14:paraId="75CA0DA1" w14:textId="7777777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500166AD" w14:textId="31AA8556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40463FD1" w14:textId="50D32A0F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A74D52" w:rsidRPr="00F016A0" w14:paraId="46ED7DAD" w14:textId="77777777" w:rsidTr="00A74D52">
        <w:trPr>
          <w:trHeight w:val="616"/>
        </w:trPr>
        <w:tc>
          <w:tcPr>
            <w:tcW w:w="5685" w:type="dxa"/>
          </w:tcPr>
          <w:p w14:paraId="3F8755A6" w14:textId="77777777" w:rsidR="00A74D52" w:rsidRDefault="00A74D52" w:rsidP="00A74D52">
            <w:pPr>
              <w:rPr>
                <w:rFonts w:ascii="Arial" w:hAnsi="Arial" w:cs="Arial"/>
              </w:rPr>
            </w:pPr>
            <w:r w:rsidRPr="00F016A0">
              <w:rPr>
                <w:rFonts w:ascii="Arial" w:hAnsi="Arial" w:cs="Arial"/>
              </w:rPr>
              <w:t>EXTERNAL AGENCIES</w:t>
            </w:r>
          </w:p>
          <w:p w14:paraId="45ED9F90" w14:textId="77777777" w:rsidR="00A74D52" w:rsidRPr="00F016A0" w:rsidRDefault="00A74D52" w:rsidP="00A74D52">
            <w:pPr>
              <w:rPr>
                <w:rFonts w:ascii="Arial" w:hAnsi="Arial" w:cs="Arial"/>
              </w:rPr>
            </w:pPr>
          </w:p>
        </w:tc>
        <w:tc>
          <w:tcPr>
            <w:tcW w:w="2766" w:type="dxa"/>
          </w:tcPr>
          <w:p w14:paraId="52E3A104" w14:textId="77777777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2F4FBB5C" w14:textId="6379CE13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766" w:type="dxa"/>
          </w:tcPr>
          <w:p w14:paraId="5CDDAB66" w14:textId="60CCE3E5" w:rsidR="00A74D52" w:rsidRPr="00F016A0" w:rsidRDefault="00A74D52" w:rsidP="00A74D52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1FFB2DBE" w14:textId="77777777" w:rsidR="00F604FD" w:rsidRPr="00580F9F" w:rsidRDefault="00F604FD" w:rsidP="00F604FD">
      <w:pPr>
        <w:rPr>
          <w:rFonts w:ascii="Calibri" w:hAnsi="Calibri"/>
          <w:i/>
          <w:iCs/>
          <w:sz w:val="28"/>
          <w:szCs w:val="28"/>
        </w:rPr>
      </w:pPr>
    </w:p>
    <w:p w14:paraId="021687FA" w14:textId="77777777" w:rsidR="00FB3DAE" w:rsidRPr="00580F9F" w:rsidRDefault="00FB3DAE" w:rsidP="00F604FD">
      <w:pPr>
        <w:rPr>
          <w:rFonts w:ascii="Calibri" w:hAnsi="Calibri"/>
        </w:rPr>
      </w:pPr>
    </w:p>
    <w:sectPr w:rsidR="00FB3DAE" w:rsidRPr="00580F9F" w:rsidSect="00116F1D">
      <w:headerReference w:type="default" r:id="rId8"/>
      <w:footerReference w:type="default" r:id="rId9"/>
      <w:pgSz w:w="16840" w:h="11900" w:orient="landscape"/>
      <w:pgMar w:top="1800" w:right="1440" w:bottom="1268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28ED" w14:textId="77777777" w:rsidR="00DF1B7D" w:rsidRDefault="00DF1B7D" w:rsidP="00E2558C">
      <w:r>
        <w:separator/>
      </w:r>
    </w:p>
  </w:endnote>
  <w:endnote w:type="continuationSeparator" w:id="0">
    <w:p w14:paraId="47299B8A" w14:textId="77777777" w:rsidR="00DF1B7D" w:rsidRDefault="00DF1B7D" w:rsidP="00E25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E6D3" w14:textId="443C2641" w:rsidR="001A238F" w:rsidRDefault="0026407C" w:rsidP="001A238F">
    <w:pPr>
      <w:pStyle w:val="Footer"/>
      <w:ind w:left="-1800"/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549C493E" wp14:editId="353DD6E6">
          <wp:simplePos x="0" y="0"/>
          <wp:positionH relativeFrom="margin">
            <wp:posOffset>-1110615</wp:posOffset>
          </wp:positionH>
          <wp:positionV relativeFrom="margin">
            <wp:posOffset>7989570</wp:posOffset>
          </wp:positionV>
          <wp:extent cx="7557770" cy="821055"/>
          <wp:effectExtent l="0" t="0" r="0" b="0"/>
          <wp:wrapNone/>
          <wp:docPr id="275" name="Picture 2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Picture 2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336" b="8006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0EF2A2" w14:textId="77777777" w:rsidR="001A238F" w:rsidRDefault="001A238F" w:rsidP="001A238F">
    <w:pPr>
      <w:pStyle w:val="Footer"/>
      <w:ind w:left="-1800"/>
      <w:rPr>
        <w:noProof/>
        <w:lang w:val="en-GB" w:eastAsia="en-GB"/>
      </w:rPr>
    </w:pPr>
  </w:p>
  <w:p w14:paraId="2C7F23B8" w14:textId="179D6548" w:rsidR="001A238F" w:rsidRPr="001A238F" w:rsidRDefault="0026407C" w:rsidP="0077420F">
    <w:pPr>
      <w:pStyle w:val="Footer"/>
      <w:ind w:left="-1800"/>
      <w:jc w:val="center"/>
      <w:rPr>
        <w:noProof/>
        <w:lang w:val="en-GB" w:eastAsia="en-GB"/>
      </w:rPr>
    </w:pPr>
    <w:r w:rsidRPr="00771E0B">
      <w:rPr>
        <w:noProof/>
        <w:lang w:val="en-GB" w:eastAsia="en-GB"/>
      </w:rPr>
      <w:drawing>
        <wp:inline distT="0" distB="0" distL="0" distR="0" wp14:anchorId="0AB2A65E" wp14:editId="360D3F30">
          <wp:extent cx="2628900" cy="736600"/>
          <wp:effectExtent l="0" t="0" r="0" b="0"/>
          <wp:docPr id="276" name="Picture 276" descr="Delivered on behalf of Worcestershire Coun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" name="Picture 267" descr="Delivered on behalf of Worcestershire County Counci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5" r="65150" b="12099"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B2CE8" w14:textId="77777777" w:rsidR="00DF1B7D" w:rsidRDefault="00DF1B7D" w:rsidP="00E2558C">
      <w:r>
        <w:separator/>
      </w:r>
    </w:p>
  </w:footnote>
  <w:footnote w:type="continuationSeparator" w:id="0">
    <w:p w14:paraId="6E4044CB" w14:textId="77777777" w:rsidR="00DF1B7D" w:rsidRDefault="00DF1B7D" w:rsidP="00E25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5FAE" w14:textId="2F9334CC" w:rsidR="0026407C" w:rsidRDefault="0026407C" w:rsidP="0026407C">
    <w:pPr>
      <w:pStyle w:val="Header"/>
      <w:tabs>
        <w:tab w:val="clear" w:pos="4320"/>
        <w:tab w:val="clear" w:pos="8640"/>
        <w:tab w:val="left" w:pos="-1843"/>
      </w:tabs>
      <w:ind w:left="3600" w:right="-1765" w:firstLine="720"/>
      <w:rPr>
        <w:rFonts w:ascii="Arial" w:hAnsi="Arial" w:cs="Arial"/>
        <w:b/>
        <w:color w:val="1C3C98"/>
        <w:sz w:val="44"/>
        <w:szCs w:val="36"/>
      </w:rPr>
    </w:pPr>
    <w:r>
      <w:rPr>
        <w:rFonts w:ascii="Arial" w:hAnsi="Arial" w:cs="Arial"/>
        <w:b/>
        <w:noProof/>
        <w:color w:val="1C3C98"/>
        <w:sz w:val="44"/>
        <w:szCs w:val="36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D5D3C18" wp14:editId="1C23931C">
              <wp:simplePos x="0" y="0"/>
              <wp:positionH relativeFrom="column">
                <wp:posOffset>-1132114</wp:posOffset>
              </wp:positionH>
              <wp:positionV relativeFrom="paragraph">
                <wp:posOffset>-167186</wp:posOffset>
              </wp:positionV>
              <wp:extent cx="10753725" cy="1254125"/>
              <wp:effectExtent l="0" t="0" r="9525" b="0"/>
              <wp:wrapNone/>
              <wp:docPr id="268" name="Group 2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3725" cy="1254125"/>
                        <a:chOff x="0" y="228600"/>
                        <a:chExt cx="10753725" cy="1254125"/>
                      </a:xfrm>
                    </wpg:grpSpPr>
                    <pic:pic xmlns:pic="http://schemas.openxmlformats.org/drawingml/2006/picture">
                      <pic:nvPicPr>
                        <pic:cNvPr id="265" name="Picture 2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7429" y="294095"/>
                          <a:ext cx="84899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58" name="Group 258"/>
                      <wpg:cNvGrpSpPr/>
                      <wpg:grpSpPr>
                        <a:xfrm>
                          <a:off x="0" y="228600"/>
                          <a:ext cx="10753725" cy="1254125"/>
                          <a:chOff x="0" y="228600"/>
                          <a:chExt cx="10753725" cy="125412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12" b="36"/>
                          <a:stretch/>
                        </pic:blipFill>
                        <pic:spPr bwMode="auto">
                          <a:xfrm>
                            <a:off x="0" y="1153885"/>
                            <a:ext cx="10753725" cy="32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0" y="228600"/>
                            <a:ext cx="87058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F43334" id="Group 268" o:spid="_x0000_s1026" alt="&quot;&quot;" style="position:absolute;margin-left:-89.15pt;margin-top:-13.15pt;width:846.75pt;height:98.75pt;z-index:251659776;mso-height-relative:margin" coordorigin=",2286" coordsize="107537,12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g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N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5MTg1MjU3My1jNjE5LTRl&#10;NzItOWFhNy1lNmExZTI4NTU3ZWM8L3N0UmVmOmluc3RhbmNlSUQ+CiAgICAgICAgICAgIDxzdFJl&#10;Zjpkb2N1bWVudElEPnhtcC5kaWQ6OTE4NTI1NzMtYzYxOS00ZTcyLTlhYTctZTZhMWUyODU1N2Vj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3Y2E5ZTFmMC02ZTQyLTQzZTEtYjU4YS05YmQwYzNkZWIyYjQ8L3N0RXZ0&#10;Omluc3RhbmNlSUQ+CiAgICAgICAgICAgICAgICAgIDxzdEV2dDp3aGVuPjIwMjEtMDktMTVUMTE6&#10;MjM6MTcrMDE6MDA8L3N0RXZ0OndoZW4+CiAgICAgICAgICAgICAgICAgIDxzdEV2dDpzb2Z0d2Fy&#10;ZUFnZW50PkFkb2JlIElsbHVzdHJhdG9yIDI1LjQ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U3Y2IwMmViLWU4ZTYtNGRlZi1iM2Y0LWM3N2Y4ZGUwYjRhMzwvc3RFdnQ6aW5zdGFuY2VJRD4K&#10;ICAgICAgICAgICAgICAgICAgPHN0RXZ0OndoZW4+MjAyMi0wMi0wNFQxNToyMzoyNlo8L3N0RXZ0&#10;OndoZW4+CiAgICAgICAgICAgICAgICAgIDxzdEV2dDpzb2Z0d2FyZUFnZW50PkFkb2JlIElsbHVz&#10;dHJhdG9yIDI2LjA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JUm9i&#10;aW48L2lsbHVzdHJhdG9yOkNyZWF0b3JTdWJUb29sPgogICAgICAgICA8cGRmOlByb2R1Y2VyPkFk&#10;b2JlIFBERiBsaWJyYXJ5IDE2LjAz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5" o:spid="_x0000_s1027" type="#_x0000_t75" style="position:absolute;left:11974;top:2940;width:8490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">
                <v:imagedata r:id="rId4" o:title=""/>
              </v:shape>
              <v:group id="Group 258" o:spid="_x0000_s1028" style="position:absolute;top:2286;width:107537;height:12541" coordorigin=",2286" coordsize="107537,1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<v:shape id="Picture 61" o:spid="_x0000_s1029" type="#_x0000_t75" style="position:absolute;top:11538;width:10753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">
                  <v:imagedata r:id="rId5" o:title="" croptop="48177f" cropbottom="24f"/>
                </v:shape>
                <v:shape id="Picture 62" o:spid="_x0000_s1030" type="#_x0000_t75" style="position:absolute;left:91440;top:2286;width:8705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">
                  <v:imagedata r:id="rId6" o:title=""/>
                </v:shape>
              </v:group>
            </v:group>
          </w:pict>
        </mc:Fallback>
      </mc:AlternateContent>
    </w:r>
    <w:r w:rsidRPr="00033A1B">
      <w:rPr>
        <w:rFonts w:ascii="Arial" w:hAnsi="Arial" w:cs="Arial"/>
        <w:b/>
        <w:color w:val="1C3C98"/>
        <w:sz w:val="44"/>
        <w:szCs w:val="36"/>
      </w:rPr>
      <w:t>Physical Disability Outreach</w:t>
    </w:r>
  </w:p>
  <w:p w14:paraId="660DE2FA" w14:textId="26329692" w:rsidR="0026407C" w:rsidRPr="0026407C" w:rsidRDefault="0026407C" w:rsidP="0026407C">
    <w:pPr>
      <w:pStyle w:val="Header"/>
      <w:tabs>
        <w:tab w:val="clear" w:pos="4320"/>
        <w:tab w:val="clear" w:pos="8640"/>
        <w:tab w:val="left" w:pos="-1843"/>
        <w:tab w:val="left" w:pos="0"/>
      </w:tabs>
      <w:ind w:right="-1765"/>
    </w:pP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>
      <w:rPr>
        <w:rFonts w:ascii="Arial" w:hAnsi="Arial" w:cs="Arial"/>
        <w:b/>
        <w:color w:val="1C3C98"/>
        <w:sz w:val="44"/>
        <w:szCs w:val="36"/>
      </w:rPr>
      <w:tab/>
    </w:r>
    <w:r w:rsidRPr="00033A1B">
      <w:rPr>
        <w:rFonts w:ascii="Arial" w:hAnsi="Arial" w:cs="Arial"/>
        <w:b/>
        <w:color w:val="1C3C98"/>
        <w:sz w:val="44"/>
        <w:szCs w:val="36"/>
      </w:rPr>
      <w:t>Support Team</w:t>
    </w:r>
  </w:p>
  <w:p w14:paraId="3669A7D7" w14:textId="201EDB61" w:rsidR="001A238F" w:rsidRDefault="001A238F" w:rsidP="00A17D33">
    <w:pPr>
      <w:pStyle w:val="Header"/>
      <w:tabs>
        <w:tab w:val="clear" w:pos="4320"/>
        <w:tab w:val="clear" w:pos="8640"/>
        <w:tab w:val="left" w:pos="-1843"/>
        <w:tab w:val="left" w:pos="5277"/>
      </w:tabs>
      <w:ind w:right="-1765" w:hanging="1800"/>
    </w:pPr>
  </w:p>
  <w:p w14:paraId="0E58AE69" w14:textId="20A59C76" w:rsidR="001A238F" w:rsidRDefault="001A238F" w:rsidP="00A17D33">
    <w:pPr>
      <w:pStyle w:val="Header"/>
      <w:tabs>
        <w:tab w:val="clear" w:pos="4320"/>
        <w:tab w:val="clear" w:pos="8640"/>
        <w:tab w:val="left" w:pos="-1843"/>
        <w:tab w:val="left" w:pos="5277"/>
      </w:tabs>
      <w:ind w:right="-1765" w:hanging="1800"/>
    </w:pPr>
  </w:p>
  <w:p w14:paraId="6B4ECE1D" w14:textId="5BEDFBFB" w:rsidR="00E2558C" w:rsidRDefault="00E2558C" w:rsidP="0026407C">
    <w:pPr>
      <w:pStyle w:val="Header"/>
      <w:tabs>
        <w:tab w:val="clear" w:pos="4320"/>
        <w:tab w:val="clear" w:pos="8640"/>
        <w:tab w:val="left" w:pos="-1843"/>
        <w:tab w:val="left" w:pos="5277"/>
      </w:tabs>
      <w:ind w:right="-1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84B"/>
    <w:multiLevelType w:val="hybridMultilevel"/>
    <w:tmpl w:val="34622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8356A"/>
    <w:multiLevelType w:val="hybridMultilevel"/>
    <w:tmpl w:val="B16E4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C3B04"/>
    <w:multiLevelType w:val="hybridMultilevel"/>
    <w:tmpl w:val="B6F0A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C81"/>
    <w:multiLevelType w:val="hybridMultilevel"/>
    <w:tmpl w:val="21726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75A7D"/>
    <w:multiLevelType w:val="hybridMultilevel"/>
    <w:tmpl w:val="92207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333D7"/>
    <w:multiLevelType w:val="hybridMultilevel"/>
    <w:tmpl w:val="F3742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00CB2"/>
    <w:multiLevelType w:val="hybridMultilevel"/>
    <w:tmpl w:val="7D94F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C6515"/>
    <w:multiLevelType w:val="hybridMultilevel"/>
    <w:tmpl w:val="225EB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82955"/>
    <w:multiLevelType w:val="hybridMultilevel"/>
    <w:tmpl w:val="C50AC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800DF"/>
    <w:multiLevelType w:val="hybridMultilevel"/>
    <w:tmpl w:val="15C8139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E2351B"/>
    <w:multiLevelType w:val="hybridMultilevel"/>
    <w:tmpl w:val="FACAD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161F2"/>
    <w:multiLevelType w:val="hybridMultilevel"/>
    <w:tmpl w:val="A74A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16A6F"/>
    <w:multiLevelType w:val="hybridMultilevel"/>
    <w:tmpl w:val="DFF2E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6372A"/>
    <w:multiLevelType w:val="hybridMultilevel"/>
    <w:tmpl w:val="FFF041D6"/>
    <w:lvl w:ilvl="0" w:tplc="1BBA2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A5D"/>
    <w:multiLevelType w:val="hybridMultilevel"/>
    <w:tmpl w:val="456A5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F349B"/>
    <w:multiLevelType w:val="hybridMultilevel"/>
    <w:tmpl w:val="D52691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30EEE"/>
    <w:multiLevelType w:val="hybridMultilevel"/>
    <w:tmpl w:val="F15C1B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60BA5"/>
    <w:multiLevelType w:val="hybridMultilevel"/>
    <w:tmpl w:val="E19C9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232155">
    <w:abstractNumId w:val="12"/>
  </w:num>
  <w:num w:numId="2" w16cid:durableId="1969621870">
    <w:abstractNumId w:val="17"/>
  </w:num>
  <w:num w:numId="3" w16cid:durableId="538903433">
    <w:abstractNumId w:val="2"/>
  </w:num>
  <w:num w:numId="4" w16cid:durableId="1068067672">
    <w:abstractNumId w:val="10"/>
  </w:num>
  <w:num w:numId="5" w16cid:durableId="1885559171">
    <w:abstractNumId w:val="1"/>
  </w:num>
  <w:num w:numId="6" w16cid:durableId="1255896003">
    <w:abstractNumId w:val="14"/>
  </w:num>
  <w:num w:numId="7" w16cid:durableId="1601647850">
    <w:abstractNumId w:val="7"/>
  </w:num>
  <w:num w:numId="8" w16cid:durableId="953101380">
    <w:abstractNumId w:val="0"/>
  </w:num>
  <w:num w:numId="9" w16cid:durableId="1888830094">
    <w:abstractNumId w:val="8"/>
  </w:num>
  <w:num w:numId="10" w16cid:durableId="78063347">
    <w:abstractNumId w:val="11"/>
  </w:num>
  <w:num w:numId="11" w16cid:durableId="1714311633">
    <w:abstractNumId w:val="3"/>
  </w:num>
  <w:num w:numId="12" w16cid:durableId="261425640">
    <w:abstractNumId w:val="9"/>
  </w:num>
  <w:num w:numId="13" w16cid:durableId="765151524">
    <w:abstractNumId w:val="13"/>
  </w:num>
  <w:num w:numId="14" w16cid:durableId="662011711">
    <w:abstractNumId w:val="5"/>
  </w:num>
  <w:num w:numId="15" w16cid:durableId="1511605816">
    <w:abstractNumId w:val="4"/>
  </w:num>
  <w:num w:numId="16" w16cid:durableId="316956232">
    <w:abstractNumId w:val="16"/>
  </w:num>
  <w:num w:numId="17" w16cid:durableId="677587733">
    <w:abstractNumId w:val="15"/>
  </w:num>
  <w:num w:numId="18" w16cid:durableId="19593317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D6"/>
    <w:rsid w:val="00030136"/>
    <w:rsid w:val="00033A1B"/>
    <w:rsid w:val="0004470D"/>
    <w:rsid w:val="00071D72"/>
    <w:rsid w:val="00092A82"/>
    <w:rsid w:val="00097BAE"/>
    <w:rsid w:val="000D6192"/>
    <w:rsid w:val="00115207"/>
    <w:rsid w:val="00116F1D"/>
    <w:rsid w:val="00134FD3"/>
    <w:rsid w:val="001365E5"/>
    <w:rsid w:val="0015034D"/>
    <w:rsid w:val="0016078C"/>
    <w:rsid w:val="001A238F"/>
    <w:rsid w:val="001A24A7"/>
    <w:rsid w:val="001D5081"/>
    <w:rsid w:val="001E1E77"/>
    <w:rsid w:val="00200132"/>
    <w:rsid w:val="00243AE4"/>
    <w:rsid w:val="0026407C"/>
    <w:rsid w:val="002845FC"/>
    <w:rsid w:val="002C65EA"/>
    <w:rsid w:val="002F491F"/>
    <w:rsid w:val="00330E90"/>
    <w:rsid w:val="003F4A8C"/>
    <w:rsid w:val="00442BC4"/>
    <w:rsid w:val="0048256E"/>
    <w:rsid w:val="004C4F64"/>
    <w:rsid w:val="005035B4"/>
    <w:rsid w:val="00505C7B"/>
    <w:rsid w:val="005146ED"/>
    <w:rsid w:val="00520D81"/>
    <w:rsid w:val="005505EC"/>
    <w:rsid w:val="00580F9F"/>
    <w:rsid w:val="00582496"/>
    <w:rsid w:val="00596D0F"/>
    <w:rsid w:val="005F40DC"/>
    <w:rsid w:val="00650B63"/>
    <w:rsid w:val="00663BA8"/>
    <w:rsid w:val="006E0231"/>
    <w:rsid w:val="006E592C"/>
    <w:rsid w:val="007465CB"/>
    <w:rsid w:val="00771E0B"/>
    <w:rsid w:val="0077420F"/>
    <w:rsid w:val="00842A1B"/>
    <w:rsid w:val="008461E9"/>
    <w:rsid w:val="008710F4"/>
    <w:rsid w:val="0087303E"/>
    <w:rsid w:val="008B5B9A"/>
    <w:rsid w:val="008C1996"/>
    <w:rsid w:val="0091017B"/>
    <w:rsid w:val="0092705B"/>
    <w:rsid w:val="009476D5"/>
    <w:rsid w:val="00954EA1"/>
    <w:rsid w:val="00963A97"/>
    <w:rsid w:val="00991117"/>
    <w:rsid w:val="00996295"/>
    <w:rsid w:val="009B5653"/>
    <w:rsid w:val="00A17D33"/>
    <w:rsid w:val="00A321E4"/>
    <w:rsid w:val="00A40941"/>
    <w:rsid w:val="00A605EE"/>
    <w:rsid w:val="00A74D52"/>
    <w:rsid w:val="00A913A6"/>
    <w:rsid w:val="00A941FB"/>
    <w:rsid w:val="00AF2CAB"/>
    <w:rsid w:val="00AF4F76"/>
    <w:rsid w:val="00B306AF"/>
    <w:rsid w:val="00B43E09"/>
    <w:rsid w:val="00B92A6D"/>
    <w:rsid w:val="00BC58A5"/>
    <w:rsid w:val="00BD7E7B"/>
    <w:rsid w:val="00BE1C83"/>
    <w:rsid w:val="00C02E78"/>
    <w:rsid w:val="00C43A8B"/>
    <w:rsid w:val="00C53C16"/>
    <w:rsid w:val="00C55DA1"/>
    <w:rsid w:val="00C678E8"/>
    <w:rsid w:val="00C75F95"/>
    <w:rsid w:val="00CE4E6A"/>
    <w:rsid w:val="00D16297"/>
    <w:rsid w:val="00D47621"/>
    <w:rsid w:val="00D827F6"/>
    <w:rsid w:val="00D973D8"/>
    <w:rsid w:val="00D97AD6"/>
    <w:rsid w:val="00DC15EE"/>
    <w:rsid w:val="00DF1B7D"/>
    <w:rsid w:val="00E2558C"/>
    <w:rsid w:val="00E339D6"/>
    <w:rsid w:val="00E650EB"/>
    <w:rsid w:val="00EA1727"/>
    <w:rsid w:val="00EF1DF0"/>
    <w:rsid w:val="00EF2212"/>
    <w:rsid w:val="00F016A0"/>
    <w:rsid w:val="00F14EDA"/>
    <w:rsid w:val="00F41B94"/>
    <w:rsid w:val="00F55346"/>
    <w:rsid w:val="00F604FD"/>
    <w:rsid w:val="00F953FE"/>
    <w:rsid w:val="00F9698E"/>
    <w:rsid w:val="00FB3DAE"/>
    <w:rsid w:val="00FD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CEE5D"/>
  <w14:defaultImageDpi w14:val="300"/>
  <w15:chartTrackingRefBased/>
  <w15:docId w15:val="{1EA5B072-9538-4807-BD96-F4F6EA888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016A0"/>
    <w:pPr>
      <w:jc w:val="center"/>
      <w:outlineLvl w:val="0"/>
    </w:pPr>
    <w:rPr>
      <w:rFonts w:ascii="Calibri" w:hAnsi="Calibri"/>
      <w:b/>
      <w:bCs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B306AF"/>
    <w:pPr>
      <w:spacing w:before="120" w:after="40"/>
      <w:outlineLvl w:val="1"/>
    </w:pPr>
    <w:rPr>
      <w:rFonts w:ascii="Arial" w:eastAsia="Times New Roman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5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58C"/>
  </w:style>
  <w:style w:type="paragraph" w:styleId="Footer">
    <w:name w:val="footer"/>
    <w:basedOn w:val="Normal"/>
    <w:link w:val="FooterChar"/>
    <w:uiPriority w:val="99"/>
    <w:unhideWhenUsed/>
    <w:rsid w:val="00E255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58C"/>
  </w:style>
  <w:style w:type="paragraph" w:styleId="BalloonText">
    <w:name w:val="Balloon Text"/>
    <w:basedOn w:val="Normal"/>
    <w:link w:val="BalloonTextChar"/>
    <w:uiPriority w:val="99"/>
    <w:semiHidden/>
    <w:unhideWhenUsed/>
    <w:rsid w:val="00E255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2558C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771E0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E1E77"/>
    <w:pPr>
      <w:jc w:val="center"/>
    </w:pPr>
    <w:rPr>
      <w:rFonts w:ascii="Times New Roman" w:eastAsia="Times New Roman" w:hAnsi="Times New Roman"/>
      <w:b/>
      <w:szCs w:val="20"/>
      <w:u w:val="single"/>
      <w:lang w:val="en-GB"/>
    </w:rPr>
  </w:style>
  <w:style w:type="character" w:customStyle="1" w:styleId="TitleChar">
    <w:name w:val="Title Char"/>
    <w:link w:val="Title"/>
    <w:rsid w:val="001E1E77"/>
    <w:rPr>
      <w:rFonts w:ascii="Times New Roman" w:eastAsia="Times New Roman" w:hAnsi="Times New Roman"/>
      <w:b/>
      <w:sz w:val="24"/>
      <w:u w:val="single"/>
      <w:lang w:eastAsia="en-US"/>
    </w:rPr>
  </w:style>
  <w:style w:type="paragraph" w:styleId="BodyText">
    <w:name w:val="Body Text"/>
    <w:basedOn w:val="Normal"/>
    <w:link w:val="BodyTextChar"/>
    <w:rsid w:val="001E1E77"/>
    <w:rPr>
      <w:rFonts w:ascii="Times New Roman" w:eastAsia="Times New Roman" w:hAnsi="Times New Roman"/>
      <w:b/>
      <w:szCs w:val="20"/>
      <w:lang w:val="en-GB"/>
    </w:rPr>
  </w:style>
  <w:style w:type="character" w:customStyle="1" w:styleId="BodyTextChar">
    <w:name w:val="Body Text Char"/>
    <w:link w:val="BodyText"/>
    <w:rsid w:val="001E1E77"/>
    <w:rPr>
      <w:rFonts w:ascii="Times New Roman" w:eastAsia="Times New Roman" w:hAnsi="Times New Roman"/>
      <w:b/>
      <w:sz w:val="24"/>
      <w:lang w:eastAsia="en-US"/>
    </w:rPr>
  </w:style>
  <w:style w:type="paragraph" w:customStyle="1" w:styleId="FreeForm">
    <w:name w:val="Free Form"/>
    <w:rsid w:val="00E650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4"/>
      <w:szCs w:val="24"/>
      <w:bdr w:val="nil"/>
    </w:rPr>
  </w:style>
  <w:style w:type="paragraph" w:customStyle="1" w:styleId="Body">
    <w:name w:val="Body"/>
    <w:rsid w:val="00E650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4"/>
      <w:szCs w:val="24"/>
      <w:bdr w:val="nil"/>
    </w:rPr>
  </w:style>
  <w:style w:type="paragraph" w:styleId="ListParagraph">
    <w:name w:val="List Paragraph"/>
    <w:basedOn w:val="Normal"/>
    <w:uiPriority w:val="34"/>
    <w:qFormat/>
    <w:rsid w:val="007742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NoSpacing">
    <w:name w:val="No Spacing"/>
    <w:uiPriority w:val="1"/>
    <w:qFormat/>
    <w:rsid w:val="0077420F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D07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F016A0"/>
    <w:rPr>
      <w:rFonts w:ascii="Calibri" w:hAnsi="Calibri"/>
      <w:b/>
      <w:bCs/>
      <w:sz w:val="32"/>
      <w:szCs w:val="32"/>
      <w:lang w:eastAsia="en-US"/>
    </w:rPr>
  </w:style>
  <w:style w:type="character" w:customStyle="1" w:styleId="Heading2Char">
    <w:name w:val="Heading 2 Char"/>
    <w:link w:val="Heading2"/>
    <w:rsid w:val="00B306AF"/>
    <w:rPr>
      <w:rFonts w:ascii="Arial" w:eastAsia="Times New Roman" w:hAnsi="Arial"/>
      <w:b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PD%20Support\Admin%20Forms\Prime%20Header\Prime%20Shared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51776-B9DC-4F9D-85EC-97313463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Prime Shared Logo</Template>
  <TotalTime>0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Plum Ideas Ltd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Broadbent</dc:creator>
  <cp:keywords/>
  <cp:lastModifiedBy>Smith, Lucy</cp:lastModifiedBy>
  <cp:revision>2</cp:revision>
  <cp:lastPrinted>2017-10-31T10:07:00Z</cp:lastPrinted>
  <dcterms:created xsi:type="dcterms:W3CDTF">2024-01-16T11:03:00Z</dcterms:created>
  <dcterms:modified xsi:type="dcterms:W3CDTF">2024-01-16T11:03:00Z</dcterms:modified>
</cp:coreProperties>
</file>